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BD" w:rsidRDefault="00DC1138" w:rsidP="006006BD">
      <w:pPr>
        <w:pStyle w:val="Defaul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5600" behindDoc="1" locked="0" layoutInCell="1" allowOverlap="1" wp14:anchorId="06A7F844" wp14:editId="74EBFB21">
            <wp:simplePos x="0" y="0"/>
            <wp:positionH relativeFrom="column">
              <wp:posOffset>-19050</wp:posOffset>
            </wp:positionH>
            <wp:positionV relativeFrom="paragraph">
              <wp:posOffset>133350</wp:posOffset>
            </wp:positionV>
            <wp:extent cx="3627120" cy="2066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B1">
        <w:rPr>
          <w:noProof/>
          <w:sz w:val="76"/>
          <w:szCs w:val="76"/>
        </w:rPr>
        <w:drawing>
          <wp:anchor distT="0" distB="0" distL="114300" distR="114300" simplePos="0" relativeHeight="251651584" behindDoc="0" locked="0" layoutInCell="1" allowOverlap="1" wp14:anchorId="46CFEFEA" wp14:editId="3233C20B">
            <wp:simplePos x="0" y="0"/>
            <wp:positionH relativeFrom="column">
              <wp:posOffset>3905250</wp:posOffset>
            </wp:positionH>
            <wp:positionV relativeFrom="paragraph">
              <wp:posOffset>85725</wp:posOffset>
            </wp:positionV>
            <wp:extent cx="3124835" cy="1911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BD">
        <w:t xml:space="preserve">           </w:t>
      </w:r>
    </w:p>
    <w:p w:rsidR="006006BD" w:rsidRDefault="006006BD" w:rsidP="006006BD">
      <w:pPr>
        <w:pStyle w:val="Default"/>
        <w:spacing w:line="241" w:lineRule="atLeast"/>
        <w:jc w:val="center"/>
      </w:pPr>
    </w:p>
    <w:p w:rsidR="004C63B1" w:rsidRDefault="004C63B1" w:rsidP="006006BD">
      <w:pPr>
        <w:pStyle w:val="Default"/>
        <w:spacing w:line="241" w:lineRule="atLeast"/>
        <w:jc w:val="center"/>
        <w:rPr>
          <w:rStyle w:val="A0"/>
        </w:rPr>
      </w:pPr>
      <w:r>
        <w:rPr>
          <w:noProof/>
          <w:sz w:val="76"/>
          <w:szCs w:val="76"/>
        </w:rPr>
        <w:drawing>
          <wp:anchor distT="0" distB="0" distL="114300" distR="114300" simplePos="0" relativeHeight="251704576" behindDoc="0" locked="0" layoutInCell="1" allowOverlap="1" wp14:anchorId="0165E938" wp14:editId="3DB0C36A">
            <wp:simplePos x="0" y="0"/>
            <wp:positionH relativeFrom="column">
              <wp:posOffset>2479040</wp:posOffset>
            </wp:positionH>
            <wp:positionV relativeFrom="paragraph">
              <wp:posOffset>502920</wp:posOffset>
            </wp:positionV>
            <wp:extent cx="2282825" cy="1395730"/>
            <wp:effectExtent l="133350" t="228600" r="98425" b="2044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6506">
                      <a:off x="0" y="0"/>
                      <a:ext cx="22828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3F">
        <w:rPr>
          <w:noProof/>
          <w:sz w:val="76"/>
          <w:szCs w:val="76"/>
        </w:rPr>
        <w:t xml:space="preserve"> </w:t>
      </w:r>
    </w:p>
    <w:p w:rsidR="004C63B1" w:rsidRDefault="004C63B1" w:rsidP="006006BD">
      <w:pPr>
        <w:pStyle w:val="Default"/>
        <w:spacing w:line="241" w:lineRule="atLeast"/>
        <w:jc w:val="center"/>
        <w:rPr>
          <w:rStyle w:val="A0"/>
        </w:rPr>
      </w:pPr>
    </w:p>
    <w:p w:rsidR="004C63B1" w:rsidRDefault="004C63B1" w:rsidP="006006BD">
      <w:pPr>
        <w:pStyle w:val="Default"/>
        <w:spacing w:line="241" w:lineRule="atLeast"/>
        <w:jc w:val="center"/>
        <w:rPr>
          <w:rStyle w:val="A0"/>
        </w:rPr>
      </w:pPr>
    </w:p>
    <w:p w:rsidR="004C63B1" w:rsidRDefault="004C63B1" w:rsidP="006006BD">
      <w:pPr>
        <w:pStyle w:val="Default"/>
        <w:spacing w:line="241" w:lineRule="atLeast"/>
        <w:jc w:val="center"/>
        <w:rPr>
          <w:rStyle w:val="A0"/>
        </w:rPr>
      </w:pPr>
    </w:p>
    <w:p w:rsidR="006006BD" w:rsidRDefault="006006BD" w:rsidP="006006BD">
      <w:pPr>
        <w:pStyle w:val="Default"/>
        <w:spacing w:line="241" w:lineRule="atLeast"/>
        <w:jc w:val="center"/>
        <w:rPr>
          <w:sz w:val="76"/>
          <w:szCs w:val="76"/>
        </w:rPr>
      </w:pPr>
      <w:r>
        <w:rPr>
          <w:rStyle w:val="A0"/>
        </w:rPr>
        <w:t xml:space="preserve">SELL MORE than Beauty </w:t>
      </w:r>
    </w:p>
    <w:p w:rsidR="00D74D8D" w:rsidRDefault="006006BD" w:rsidP="00D74D8D">
      <w:pPr>
        <w:pStyle w:val="Default"/>
        <w:jc w:val="center"/>
        <w:rPr>
          <w:rStyle w:val="A1"/>
        </w:rPr>
      </w:pPr>
      <w:r>
        <w:rPr>
          <w:rStyle w:val="A1"/>
        </w:rPr>
        <w:t xml:space="preserve">At a time when jobs are scarce and credit is tight, </w:t>
      </w:r>
    </w:p>
    <w:p w:rsidR="006006BD" w:rsidRDefault="006006BD" w:rsidP="00D74D8D">
      <w:pPr>
        <w:pStyle w:val="Default"/>
        <w:jc w:val="center"/>
        <w:rPr>
          <w:rFonts w:ascii="HelveticaNeueLT Std Lt" w:hAnsi="HelveticaNeueLT Std Lt" w:cs="HelveticaNeueLT Std Lt"/>
          <w:sz w:val="30"/>
          <w:szCs w:val="30"/>
        </w:rPr>
      </w:pPr>
      <w:proofErr w:type="gramStart"/>
      <w:r>
        <w:rPr>
          <w:rStyle w:val="A1"/>
        </w:rPr>
        <w:t>direct</w:t>
      </w:r>
      <w:proofErr w:type="gramEnd"/>
      <w:r>
        <w:rPr>
          <w:rStyle w:val="A1"/>
        </w:rPr>
        <w:t xml:space="preserve"> selling offers a unique opportunity. </w:t>
      </w:r>
    </w:p>
    <w:p w:rsidR="00D74D8D" w:rsidRDefault="006006BD" w:rsidP="00D74D8D">
      <w:pPr>
        <w:pStyle w:val="Pa3"/>
        <w:spacing w:line="240" w:lineRule="auto"/>
        <w:jc w:val="center"/>
        <w:rPr>
          <w:rStyle w:val="A3"/>
          <w:i w:val="0"/>
          <w:iCs w:val="0"/>
        </w:rPr>
      </w:pPr>
      <w:r>
        <w:rPr>
          <w:rStyle w:val="A3"/>
          <w:i w:val="0"/>
          <w:iCs w:val="0"/>
        </w:rPr>
        <w:t xml:space="preserve">You can start a </w:t>
      </w:r>
      <w:r w:rsidRPr="00D74D8D">
        <w:rPr>
          <w:rStyle w:val="A3"/>
          <w:color w:val="FF0000"/>
        </w:rPr>
        <w:t>home-based Avon business</w:t>
      </w:r>
      <w:r>
        <w:rPr>
          <w:rStyle w:val="A3"/>
        </w:rPr>
        <w:t xml:space="preserve"> </w:t>
      </w:r>
      <w:r>
        <w:rPr>
          <w:rStyle w:val="A3"/>
          <w:i w:val="0"/>
          <w:iCs w:val="0"/>
        </w:rPr>
        <w:t xml:space="preserve">and take control of </w:t>
      </w:r>
    </w:p>
    <w:p w:rsidR="006006BD" w:rsidRDefault="006006BD" w:rsidP="00D74D8D">
      <w:pPr>
        <w:pStyle w:val="Pa3"/>
        <w:spacing w:line="240" w:lineRule="auto"/>
        <w:jc w:val="center"/>
        <w:rPr>
          <w:rFonts w:cs="Didot LT Std"/>
          <w:color w:val="000000"/>
          <w:sz w:val="38"/>
          <w:szCs w:val="38"/>
        </w:rPr>
      </w:pPr>
      <w:proofErr w:type="gramStart"/>
      <w:r>
        <w:rPr>
          <w:rStyle w:val="A3"/>
          <w:i w:val="0"/>
          <w:iCs w:val="0"/>
        </w:rPr>
        <w:t>your</w:t>
      </w:r>
      <w:proofErr w:type="gramEnd"/>
      <w:r>
        <w:rPr>
          <w:rStyle w:val="A3"/>
          <w:i w:val="0"/>
          <w:iCs w:val="0"/>
        </w:rPr>
        <w:t xml:space="preserve"> finances and </w:t>
      </w:r>
      <w:r w:rsidRPr="00D74D8D">
        <w:rPr>
          <w:rStyle w:val="A3"/>
          <w:color w:val="FF0000"/>
        </w:rPr>
        <w:t>make more money this year</w:t>
      </w:r>
      <w:r>
        <w:rPr>
          <w:rStyle w:val="A3"/>
        </w:rPr>
        <w:t xml:space="preserve">. </w:t>
      </w:r>
    </w:p>
    <w:p w:rsidR="00D74D8D" w:rsidRDefault="006006BD" w:rsidP="00D74D8D">
      <w:pPr>
        <w:pStyle w:val="Pa3"/>
        <w:spacing w:line="240" w:lineRule="auto"/>
        <w:jc w:val="center"/>
        <w:rPr>
          <w:rStyle w:val="A1"/>
        </w:rPr>
      </w:pPr>
      <w:r>
        <w:rPr>
          <w:rStyle w:val="A1"/>
        </w:rPr>
        <w:t xml:space="preserve">With the support of a $10 billion+ global company and the world’s largest </w:t>
      </w:r>
    </w:p>
    <w:p w:rsidR="00D74D8D" w:rsidRDefault="006006BD" w:rsidP="00D74D8D">
      <w:pPr>
        <w:pStyle w:val="Pa3"/>
        <w:spacing w:line="240" w:lineRule="auto"/>
        <w:jc w:val="center"/>
        <w:rPr>
          <w:rStyle w:val="A1"/>
        </w:rPr>
      </w:pPr>
      <w:proofErr w:type="gramStart"/>
      <w:r>
        <w:rPr>
          <w:rStyle w:val="A1"/>
        </w:rPr>
        <w:t>corporate</w:t>
      </w:r>
      <w:proofErr w:type="gramEnd"/>
      <w:r>
        <w:rPr>
          <w:rStyle w:val="A1"/>
        </w:rPr>
        <w:t xml:space="preserve"> affiliated foundation for women, you are in business </w:t>
      </w:r>
    </w:p>
    <w:p w:rsidR="006006BD" w:rsidRDefault="006006BD" w:rsidP="00D74D8D">
      <w:pPr>
        <w:pStyle w:val="Pa3"/>
        <w:spacing w:line="240" w:lineRule="auto"/>
        <w:jc w:val="center"/>
        <w:rPr>
          <w:rStyle w:val="A1"/>
          <w:rFonts w:ascii="HelveticaNeueLT Std Med" w:hAnsi="HelveticaNeueLT Std Med" w:cs="HelveticaNeueLT Std Med"/>
        </w:rPr>
      </w:pPr>
      <w:proofErr w:type="gramStart"/>
      <w:r w:rsidRPr="00D74D8D">
        <w:rPr>
          <w:rStyle w:val="A5"/>
          <w:color w:val="FF0000"/>
        </w:rPr>
        <w:t>for</w:t>
      </w:r>
      <w:proofErr w:type="gramEnd"/>
      <w:r w:rsidRPr="00D74D8D">
        <w:rPr>
          <w:rStyle w:val="A5"/>
          <w:color w:val="FF0000"/>
        </w:rPr>
        <w:t xml:space="preserve"> yourself </w:t>
      </w:r>
      <w:r>
        <w:rPr>
          <w:rStyle w:val="A1"/>
        </w:rPr>
        <w:t xml:space="preserve">but </w:t>
      </w:r>
      <w:r w:rsidRPr="00D74D8D">
        <w:rPr>
          <w:rStyle w:val="A5"/>
          <w:color w:val="FF0000"/>
        </w:rPr>
        <w:t>not by yourself</w:t>
      </w:r>
      <w:r>
        <w:rPr>
          <w:rStyle w:val="A4"/>
        </w:rPr>
        <w:t xml:space="preserve">. </w:t>
      </w:r>
      <w:r>
        <w:rPr>
          <w:rStyle w:val="A1"/>
          <w:rFonts w:ascii="HelveticaNeueLT Std Med" w:hAnsi="HelveticaNeueLT Std Med" w:cs="HelveticaNeueLT Std Med"/>
        </w:rPr>
        <w:t xml:space="preserve">                      </w:t>
      </w:r>
    </w:p>
    <w:p w:rsidR="005C0526" w:rsidRPr="00D74D8D" w:rsidRDefault="00A87D2F" w:rsidP="006006BD">
      <w:pPr>
        <w:pStyle w:val="Pa3"/>
        <w:spacing w:before="80"/>
        <w:jc w:val="center"/>
        <w:rPr>
          <w:rFonts w:ascii="HelveticaNeueLT Std Lt" w:hAnsi="HelveticaNeueLT Std Lt" w:cs="HelveticaNeueLT Std Lt"/>
          <w:b/>
          <w:color w:val="000000"/>
          <w:sz w:val="32"/>
          <w:szCs w:val="32"/>
        </w:rPr>
      </w:pPr>
      <w:r w:rsidRPr="00D74D8D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624" behindDoc="0" locked="0" layoutInCell="1" allowOverlap="1" wp14:anchorId="4D10CF89" wp14:editId="18F6992F">
                <wp:simplePos x="0" y="0"/>
                <wp:positionH relativeFrom="column">
                  <wp:posOffset>190500</wp:posOffset>
                </wp:positionH>
                <wp:positionV relativeFrom="paragraph">
                  <wp:posOffset>2837815</wp:posOffset>
                </wp:positionV>
                <wp:extent cx="6838950" cy="12065"/>
                <wp:effectExtent l="38100" t="38100" r="57150" b="8318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20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223.45pt" to="553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1024" behindDoc="0" locked="0" layoutInCell="1" allowOverlap="1" wp14:anchorId="132A9A43" wp14:editId="646CBA9A">
                <wp:simplePos x="0" y="0"/>
                <wp:positionH relativeFrom="page">
                  <wp:posOffset>309880</wp:posOffset>
                </wp:positionH>
                <wp:positionV relativeFrom="paragraph">
                  <wp:posOffset>3525520</wp:posOffset>
                </wp:positionV>
                <wp:extent cx="1708150" cy="469265"/>
                <wp:effectExtent l="600392" t="0" r="587693" b="0"/>
                <wp:wrapTight wrapText="bothSides">
                  <wp:wrapPolygon edited="0">
                    <wp:start x="7833" y="49236"/>
                    <wp:lineTo x="13614" y="49236"/>
                    <wp:lineTo x="13614" y="-26174"/>
                    <wp:lineTo x="7833" y="-26174"/>
                    <wp:lineTo x="7833" y="49236"/>
                  </wp:wrapPolygon>
                </wp:wrapTight>
                <wp:docPr id="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7081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843807990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D74D8D" w:rsidRDefault="002C64AF" w:rsidP="00893FD8">
                                <w:pPr>
                                  <w:pStyle w:val="Name"/>
                                  <w:rPr>
                                    <w:sz w:val="28"/>
                                  </w:rPr>
                                </w:pPr>
                                <w:r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8"/>
                              </w:rPr>
                              <w:id w:val="843807991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B92F13" w:rsidRDefault="002C64AF" w:rsidP="00C73B6C">
                                <w:pPr>
                                  <w:pStyle w:val="ContactInfo"/>
                                </w:pPr>
                                <w:r w:rsidRPr="00D74D8D">
                                  <w:rPr>
                                    <w:sz w:val="28"/>
                                  </w:rPr>
                                  <w:t>(559) 709-9983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24.4pt;margin-top:277.6pt;width:134.5pt;height:36.95pt;rotation:90;z-index:251681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sdt>
                      <w:sdtPr>
                        <w:rPr>
                          <w:sz w:val="28"/>
                        </w:rPr>
                        <w:id w:val="843807990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D74D8D" w:rsidRDefault="002C64AF" w:rsidP="00893FD8">
                          <w:pPr>
                            <w:pStyle w:val="Name"/>
                            <w:rPr>
                              <w:sz w:val="28"/>
                            </w:rPr>
                          </w:pPr>
                          <w:r w:rsidRPr="00D74D8D">
                            <w:rPr>
                              <w:sz w:val="28"/>
                            </w:rPr>
                            <w:t>AvonbyRhonda.biz</w:t>
                          </w:r>
                        </w:p>
                      </w:sdtContent>
                    </w:sdt>
                    <w:sdt>
                      <w:sdtPr>
                        <w:rPr>
                          <w:sz w:val="28"/>
                        </w:rPr>
                        <w:id w:val="843807991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B92F13" w:rsidRDefault="002C64AF" w:rsidP="00C73B6C">
                          <w:pPr>
                            <w:pStyle w:val="ContactInfo"/>
                          </w:pPr>
                          <w:r w:rsidRPr="00D74D8D">
                            <w:rPr>
                              <w:sz w:val="28"/>
                            </w:rPr>
                            <w:t>(559) 709-9983</w:t>
                          </w:r>
                        </w:p>
                      </w:sdtContent>
                    </w:sdt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2048" behindDoc="0" locked="0" layoutInCell="1" allowOverlap="1" wp14:anchorId="3A3FA3FA" wp14:editId="3682753A">
                <wp:simplePos x="0" y="0"/>
                <wp:positionH relativeFrom="page">
                  <wp:posOffset>1077595</wp:posOffset>
                </wp:positionH>
                <wp:positionV relativeFrom="paragraph">
                  <wp:posOffset>3521710</wp:posOffset>
                </wp:positionV>
                <wp:extent cx="1691640" cy="469265"/>
                <wp:effectExtent l="592137" t="0" r="576898" b="0"/>
                <wp:wrapTight wrapText="bothSides">
                  <wp:wrapPolygon edited="0">
                    <wp:start x="7804" y="48856"/>
                    <wp:lineTo x="13642" y="48856"/>
                    <wp:lineTo x="13642" y="-25677"/>
                    <wp:lineTo x="7804" y="-25677"/>
                    <wp:lineTo x="7804" y="48856"/>
                  </wp:wrapPolygon>
                </wp:wrapTight>
                <wp:docPr id="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9164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64AF" w:rsidRPr="00D74D8D" w:rsidRDefault="00180712" w:rsidP="002C64AF">
                            <w:pPr>
                              <w:pStyle w:val="Name"/>
                              <w:rPr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-304245953"/>
                                <w:text/>
                              </w:sdtPr>
                              <w:sdtEndPr/>
                              <w:sdtContent>
                                <w:r w:rsidR="002C64AF"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sdtContent>
                            </w:sdt>
                          </w:p>
                          <w:p w:rsidR="002C64AF" w:rsidRPr="00D74D8D" w:rsidRDefault="002C64AF" w:rsidP="002C64AF">
                            <w:pPr>
                              <w:pStyle w:val="Name"/>
                              <w:rPr>
                                <w:b/>
                                <w:sz w:val="28"/>
                              </w:rPr>
                            </w:pPr>
                            <w:r w:rsidRPr="00D74D8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8"/>
                                </w:rPr>
                                <w:id w:val="843807989"/>
                                <w:placeholder>
                                  <w:docPart w:val="6566491F71764B309EEA6BD19DFAFCD1"/>
                                </w:placeholder>
                                <w:text/>
                              </w:sdtPr>
                              <w:sdtEndPr/>
                              <w:sdtContent>
                                <w:r w:rsidRPr="00D74D8D">
                                  <w:rPr>
                                    <w:b/>
                                    <w:sz w:val="28"/>
                                  </w:rPr>
                                  <w:t>(559) 709-9983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left:0;text-align:left;margin-left:84.85pt;margin-top:277.3pt;width:133.2pt;height:36.95pt;rotation:90;z-index:251682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p w:rsidR="002C64AF" w:rsidRPr="00D74D8D" w:rsidRDefault="00180712" w:rsidP="002C64AF">
                      <w:pPr>
                        <w:pStyle w:val="Name"/>
                        <w:rPr>
                          <w:sz w:val="28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-304245953"/>
                          <w:text/>
                        </w:sdtPr>
                        <w:sdtEndPr/>
                        <w:sdtContent>
                          <w:r w:rsidR="002C64AF" w:rsidRPr="00D74D8D">
                            <w:rPr>
                              <w:sz w:val="28"/>
                            </w:rPr>
                            <w:t>AvonbyRhonda.biz</w:t>
                          </w:r>
                        </w:sdtContent>
                      </w:sdt>
                    </w:p>
                    <w:p w:rsidR="002C64AF" w:rsidRPr="00D74D8D" w:rsidRDefault="002C64AF" w:rsidP="002C64AF">
                      <w:pPr>
                        <w:pStyle w:val="Name"/>
                        <w:rPr>
                          <w:b/>
                          <w:sz w:val="28"/>
                        </w:rPr>
                      </w:pPr>
                      <w:r w:rsidRPr="00D74D8D">
                        <w:rPr>
                          <w:b/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8"/>
                          </w:rPr>
                          <w:id w:val="843807989"/>
                          <w:placeholder>
                            <w:docPart w:val="6566491F71764B309EEA6BD19DFAFCD1"/>
                          </w:placeholder>
                          <w:text/>
                        </w:sdtPr>
                        <w:sdtEndPr/>
                        <w:sdtContent>
                          <w:r w:rsidRPr="00D74D8D">
                            <w:rPr>
                              <w:b/>
                              <w:sz w:val="28"/>
                            </w:rPr>
                            <w:t>(559) 709-9983</w:t>
                          </w:r>
                        </w:sdtContent>
                      </w:sdt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3072" behindDoc="0" locked="0" layoutInCell="1" allowOverlap="1" wp14:anchorId="45D80FE1" wp14:editId="0CE61477">
                <wp:simplePos x="0" y="0"/>
                <wp:positionH relativeFrom="page">
                  <wp:posOffset>1858010</wp:posOffset>
                </wp:positionH>
                <wp:positionV relativeFrom="paragraph">
                  <wp:posOffset>3521075</wp:posOffset>
                </wp:positionV>
                <wp:extent cx="1697990" cy="469265"/>
                <wp:effectExtent l="595312" t="0" r="592773" b="0"/>
                <wp:wrapTight wrapText="bothSides">
                  <wp:wrapPolygon edited="0">
                    <wp:start x="7815" y="49002"/>
                    <wp:lineTo x="13631" y="49002"/>
                    <wp:lineTo x="13631" y="-26408"/>
                    <wp:lineTo x="7815" y="-26408"/>
                    <wp:lineTo x="7815" y="49002"/>
                  </wp:wrapPolygon>
                </wp:wrapTight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9799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64AF" w:rsidRPr="00D74D8D" w:rsidRDefault="00180712" w:rsidP="002C64AF">
                            <w:pPr>
                              <w:pStyle w:val="Name"/>
                              <w:rPr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994145199"/>
                                <w:text/>
                              </w:sdtPr>
                              <w:sdtEndPr/>
                              <w:sdtContent>
                                <w:r w:rsidR="002C64AF"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sdtContent>
                            </w:sdt>
                          </w:p>
                          <w:p w:rsidR="002C64AF" w:rsidRPr="00D74D8D" w:rsidRDefault="002C64AF" w:rsidP="002C64AF">
                            <w:pPr>
                              <w:pStyle w:val="Name"/>
                              <w:rPr>
                                <w:b/>
                                <w:sz w:val="28"/>
                              </w:rPr>
                            </w:pPr>
                            <w:r w:rsidRPr="00D74D8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8"/>
                                </w:rPr>
                                <w:id w:val="843807987"/>
                                <w:placeholder>
                                  <w:docPart w:val="6566491F71764B309EEA6BD19DFAFCD1"/>
                                </w:placeholder>
                                <w:text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b/>
                                      <w:sz w:val="28"/>
                                    </w:rPr>
                                    <w:id w:val="1844894078"/>
                                    <w:text/>
                                  </w:sdtPr>
                                  <w:sdtEndPr/>
                                  <w:sdtContent>
                                    <w:r w:rsidRPr="00D74D8D">
                                      <w:rPr>
                                        <w:b/>
                                        <w:sz w:val="28"/>
                                      </w:rPr>
                                      <w:t>(559) 709-9983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8" type="#_x0000_t202" style="position:absolute;left:0;text-align:left;margin-left:146.3pt;margin-top:277.25pt;width:133.7pt;height:36.95pt;rotation:90;z-index:251683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p w:rsidR="002C64AF" w:rsidRPr="00D74D8D" w:rsidRDefault="00180712" w:rsidP="002C64AF">
                      <w:pPr>
                        <w:pStyle w:val="Name"/>
                        <w:rPr>
                          <w:sz w:val="28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994145199"/>
                          <w:text/>
                        </w:sdtPr>
                        <w:sdtEndPr/>
                        <w:sdtContent>
                          <w:r w:rsidR="002C64AF" w:rsidRPr="00D74D8D">
                            <w:rPr>
                              <w:sz w:val="28"/>
                            </w:rPr>
                            <w:t>AvonbyRhonda.biz</w:t>
                          </w:r>
                        </w:sdtContent>
                      </w:sdt>
                    </w:p>
                    <w:p w:rsidR="002C64AF" w:rsidRPr="00D74D8D" w:rsidRDefault="002C64AF" w:rsidP="002C64AF">
                      <w:pPr>
                        <w:pStyle w:val="Name"/>
                        <w:rPr>
                          <w:b/>
                          <w:sz w:val="28"/>
                        </w:rPr>
                      </w:pPr>
                      <w:r w:rsidRPr="00D74D8D">
                        <w:rPr>
                          <w:b/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8"/>
                          </w:rPr>
                          <w:id w:val="843807987"/>
                          <w:placeholder>
                            <w:docPart w:val="6566491F71764B309EEA6BD19DFAFCD1"/>
                          </w:placeholder>
                          <w:text/>
                        </w:sdtPr>
                        <w:sdtEndPr/>
                        <w:sdtContent>
                          <w:sdt>
                            <w:sdtPr>
                              <w:rPr>
                                <w:b/>
                                <w:sz w:val="28"/>
                              </w:rPr>
                              <w:id w:val="1844894078"/>
                              <w:text/>
                            </w:sdtPr>
                            <w:sdtEndPr/>
                            <w:sdtContent>
                              <w:r w:rsidRPr="00D74D8D">
                                <w:rPr>
                                  <w:b/>
                                  <w:sz w:val="28"/>
                                </w:rPr>
                                <w:t>(559) 709-9983</w:t>
                              </w:r>
                            </w:sdtContent>
                          </w:sdt>
                        </w:sdtContent>
                      </w:sdt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4096" behindDoc="0" locked="0" layoutInCell="1" allowOverlap="1" wp14:anchorId="71ABD805" wp14:editId="688B19E5">
                <wp:simplePos x="0" y="0"/>
                <wp:positionH relativeFrom="page">
                  <wp:posOffset>2637790</wp:posOffset>
                </wp:positionH>
                <wp:positionV relativeFrom="paragraph">
                  <wp:posOffset>3519805</wp:posOffset>
                </wp:positionV>
                <wp:extent cx="1694815" cy="469265"/>
                <wp:effectExtent l="593725" t="0" r="594360" b="0"/>
                <wp:wrapTight wrapText="bothSides">
                  <wp:wrapPolygon edited="0">
                    <wp:start x="7810" y="48929"/>
                    <wp:lineTo x="13637" y="48929"/>
                    <wp:lineTo x="13637" y="-26481"/>
                    <wp:lineTo x="7810" y="-26481"/>
                    <wp:lineTo x="7810" y="48929"/>
                  </wp:wrapPolygon>
                </wp:wrapTight>
                <wp:docPr id="1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9481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843807984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D74D8D" w:rsidRDefault="002C64AF" w:rsidP="00893FD8">
                                <w:pPr>
                                  <w:pStyle w:val="Name"/>
                                  <w:rPr>
                                    <w:sz w:val="28"/>
                                  </w:rPr>
                                </w:pPr>
                                <w:r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8"/>
                              </w:rPr>
                              <w:id w:val="736596160"/>
                              <w:text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sz w:val="28"/>
                                  </w:rPr>
                                  <w:id w:val="843807985"/>
                                  <w:placeholder>
                                    <w:docPart w:val="6566491F71764B309EEA6BD19DFAFCD1"/>
                                  </w:placeholder>
                                  <w:text/>
                                </w:sdtPr>
                                <w:sdtEndPr/>
                                <w:sdtContent>
                                  <w:p w:rsidR="002C64AF" w:rsidRPr="00D74D8D" w:rsidRDefault="002C64AF" w:rsidP="00C73B6C">
                                    <w:pPr>
                                      <w:pStyle w:val="ContactInfo"/>
                                      <w:rPr>
                                        <w:sz w:val="28"/>
                                      </w:rPr>
                                    </w:pPr>
                                    <w:r w:rsidRPr="00D74D8D">
                                      <w:rPr>
                                        <w:sz w:val="28"/>
                                      </w:rPr>
                                      <w:t>(559) 709-9983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29" type="#_x0000_t202" style="position:absolute;left:0;text-align:left;margin-left:207.7pt;margin-top:277.15pt;width:133.45pt;height:36.95pt;rotation:90;z-index:251684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sdt>
                      <w:sdtPr>
                        <w:rPr>
                          <w:sz w:val="28"/>
                        </w:rPr>
                        <w:id w:val="843807984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D74D8D" w:rsidRDefault="002C64AF" w:rsidP="00893FD8">
                          <w:pPr>
                            <w:pStyle w:val="Name"/>
                            <w:rPr>
                              <w:sz w:val="28"/>
                            </w:rPr>
                          </w:pPr>
                          <w:r w:rsidRPr="00D74D8D">
                            <w:rPr>
                              <w:sz w:val="28"/>
                            </w:rPr>
                            <w:t>AvonbyRhonda.biz</w:t>
                          </w:r>
                        </w:p>
                      </w:sdtContent>
                    </w:sdt>
                    <w:sdt>
                      <w:sdtPr>
                        <w:rPr>
                          <w:sz w:val="28"/>
                        </w:rPr>
                        <w:id w:val="736596160"/>
                        <w:text/>
                      </w:sdtPr>
                      <w:sdtEndPr/>
                      <w:sdtContent>
                        <w:sdt>
                          <w:sdtPr>
                            <w:rPr>
                              <w:sz w:val="28"/>
                            </w:rPr>
                            <w:id w:val="843807985"/>
                            <w:placeholder>
                              <w:docPart w:val="6566491F71764B309EEA6BD19DFAFCD1"/>
                            </w:placeholder>
                            <w:text/>
                          </w:sdtPr>
                          <w:sdtEndPr/>
                          <w:sdtContent>
                            <w:p w:rsidR="002C64AF" w:rsidRPr="00D74D8D" w:rsidRDefault="002C64AF" w:rsidP="00C73B6C">
                              <w:pPr>
                                <w:pStyle w:val="ContactInfo"/>
                                <w:rPr>
                                  <w:sz w:val="28"/>
                                </w:rPr>
                              </w:pPr>
                              <w:r w:rsidRPr="00D74D8D">
                                <w:rPr>
                                  <w:sz w:val="28"/>
                                </w:rPr>
                                <w:t>(559) 709-9983</w:t>
                              </w:r>
                            </w:p>
                          </w:sdtContent>
                        </w:sdt>
                      </w:sdtContent>
                    </w:sdt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7168" behindDoc="0" locked="0" layoutInCell="1" allowOverlap="1" wp14:anchorId="3B6D5D8E" wp14:editId="6DAAD19F">
                <wp:simplePos x="0" y="0"/>
                <wp:positionH relativeFrom="page">
                  <wp:posOffset>4975225</wp:posOffset>
                </wp:positionH>
                <wp:positionV relativeFrom="paragraph">
                  <wp:posOffset>3523615</wp:posOffset>
                </wp:positionV>
                <wp:extent cx="1690370" cy="469265"/>
                <wp:effectExtent l="591502" t="0" r="577533" b="0"/>
                <wp:wrapTight wrapText="bothSides">
                  <wp:wrapPolygon edited="0">
                    <wp:start x="7802" y="48827"/>
                    <wp:lineTo x="13644" y="48827"/>
                    <wp:lineTo x="13644" y="-25707"/>
                    <wp:lineTo x="7802" y="-25707"/>
                    <wp:lineTo x="7802" y="48827"/>
                  </wp:wrapPolygon>
                </wp:wrapTight>
                <wp:docPr id="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9037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64AF" w:rsidRPr="00D74D8D" w:rsidRDefault="00180712" w:rsidP="002C64AF">
                            <w:pPr>
                              <w:pStyle w:val="Name"/>
                              <w:rPr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-1265756726"/>
                                <w:text/>
                              </w:sdtPr>
                              <w:sdtEndPr/>
                              <w:sdtContent>
                                <w:r w:rsidR="002C64AF"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sdtContent>
                            </w:sdt>
                          </w:p>
                          <w:p w:rsidR="002C64AF" w:rsidRPr="00D74D8D" w:rsidRDefault="002C64AF" w:rsidP="002C64AF">
                            <w:pPr>
                              <w:pStyle w:val="Name"/>
                              <w:rPr>
                                <w:b/>
                                <w:sz w:val="28"/>
                              </w:rPr>
                            </w:pPr>
                            <w:r w:rsidRPr="00D74D8D">
                              <w:rPr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8"/>
                                </w:rPr>
                                <w:id w:val="843807979"/>
                                <w:placeholder>
                                  <w:docPart w:val="6566491F71764B309EEA6BD19DFAFCD1"/>
                                </w:placeholder>
                                <w:text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b/>
                                      <w:sz w:val="28"/>
                                    </w:rPr>
                                    <w:id w:val="1678313228"/>
                                    <w:text/>
                                  </w:sdtPr>
                                  <w:sdtEndPr/>
                                  <w:sdtContent>
                                    <w:r w:rsidRPr="00D74D8D">
                                      <w:rPr>
                                        <w:b/>
                                        <w:sz w:val="28"/>
                                      </w:rPr>
                                      <w:t>(559) 709-9983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left:0;text-align:left;margin-left:391.75pt;margin-top:277.45pt;width:133.1pt;height:36.95pt;rotation:90;z-index:251687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p w:rsidR="002C64AF" w:rsidRPr="00D74D8D" w:rsidRDefault="00180712" w:rsidP="002C64AF">
                      <w:pPr>
                        <w:pStyle w:val="Name"/>
                        <w:rPr>
                          <w:sz w:val="28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-1265756726"/>
                          <w:text/>
                        </w:sdtPr>
                        <w:sdtEndPr/>
                        <w:sdtContent>
                          <w:r w:rsidR="002C64AF" w:rsidRPr="00D74D8D">
                            <w:rPr>
                              <w:sz w:val="28"/>
                            </w:rPr>
                            <w:t>AvonbyRhonda.biz</w:t>
                          </w:r>
                        </w:sdtContent>
                      </w:sdt>
                    </w:p>
                    <w:p w:rsidR="002C64AF" w:rsidRPr="00D74D8D" w:rsidRDefault="002C64AF" w:rsidP="002C64AF">
                      <w:pPr>
                        <w:pStyle w:val="Name"/>
                        <w:rPr>
                          <w:b/>
                          <w:sz w:val="28"/>
                        </w:rPr>
                      </w:pPr>
                      <w:r w:rsidRPr="00D74D8D">
                        <w:rPr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8"/>
                          </w:rPr>
                          <w:id w:val="843807979"/>
                          <w:placeholder>
                            <w:docPart w:val="6566491F71764B309EEA6BD19DFAFCD1"/>
                          </w:placeholder>
                          <w:text/>
                        </w:sdtPr>
                        <w:sdtEndPr/>
                        <w:sdtContent>
                          <w:sdt>
                            <w:sdtPr>
                              <w:rPr>
                                <w:b/>
                                <w:sz w:val="28"/>
                              </w:rPr>
                              <w:id w:val="1678313228"/>
                              <w:text/>
                            </w:sdtPr>
                            <w:sdtEndPr/>
                            <w:sdtContent>
                              <w:r w:rsidRPr="00D74D8D">
                                <w:rPr>
                                  <w:b/>
                                  <w:sz w:val="28"/>
                                </w:rPr>
                                <w:t>(559) 709-9983</w:t>
                              </w:r>
                            </w:sdtContent>
                          </w:sdt>
                        </w:sdtContent>
                      </w:sdt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6144" behindDoc="0" locked="0" layoutInCell="1" allowOverlap="1" wp14:anchorId="4D38B413" wp14:editId="13612BB9">
                <wp:simplePos x="0" y="0"/>
                <wp:positionH relativeFrom="page">
                  <wp:posOffset>4204335</wp:posOffset>
                </wp:positionH>
                <wp:positionV relativeFrom="paragraph">
                  <wp:posOffset>3524250</wp:posOffset>
                </wp:positionV>
                <wp:extent cx="1696085" cy="469265"/>
                <wp:effectExtent l="594360" t="0" r="593725" b="0"/>
                <wp:wrapTight wrapText="bothSides">
                  <wp:wrapPolygon edited="0">
                    <wp:start x="7812" y="48958"/>
                    <wp:lineTo x="13634" y="48958"/>
                    <wp:lineTo x="13634" y="-26452"/>
                    <wp:lineTo x="7812" y="-26452"/>
                    <wp:lineTo x="7812" y="48958"/>
                  </wp:wrapPolygon>
                </wp:wrapTight>
                <wp:docPr id="1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9608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601920838"/>
                              <w:text/>
                            </w:sdtPr>
                            <w:sdtEndPr/>
                            <w:sdtContent>
                              <w:p w:rsidR="002C64AF" w:rsidRPr="00D74D8D" w:rsidRDefault="002C64AF" w:rsidP="002C64AF">
                                <w:pPr>
                                  <w:pStyle w:val="Name"/>
                                  <w:rPr>
                                    <w:sz w:val="28"/>
                                  </w:rPr>
                                </w:pPr>
                                <w:r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p>
                            </w:sdtContent>
                          </w:sdt>
                          <w:p w:rsidR="002C64AF" w:rsidRPr="00D74D8D" w:rsidRDefault="002C64AF" w:rsidP="002C64AF">
                            <w:pPr>
                              <w:pStyle w:val="ContactInfo"/>
                              <w:rPr>
                                <w:sz w:val="28"/>
                              </w:rPr>
                            </w:pPr>
                            <w:r w:rsidRPr="00D74D8D">
                              <w:rPr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</w:rPr>
                                <w:id w:val="1941332393"/>
                                <w:text/>
                              </w:sdtPr>
                              <w:sdtEndPr/>
                              <w:sdtContent>
                                <w:r w:rsidRPr="00D74D8D">
                                  <w:rPr>
                                    <w:sz w:val="28"/>
                                  </w:rPr>
                                  <w:t>(559) 709-9983</w:t>
                                </w:r>
                              </w:sdtContent>
                            </w:sdt>
                          </w:p>
                          <w:p w:rsidR="002C64AF" w:rsidRPr="00B92F13" w:rsidRDefault="002C64AF" w:rsidP="002C64AF">
                            <w:pPr>
                              <w:pStyle w:val="ContactInfo"/>
                            </w:pP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1" type="#_x0000_t202" style="position:absolute;left:0;text-align:left;margin-left:331.05pt;margin-top:277.5pt;width:133.55pt;height:36.95pt;rotation:90;z-index:251686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sdt>
                      <w:sdtPr>
                        <w:rPr>
                          <w:sz w:val="28"/>
                        </w:rPr>
                        <w:id w:val="601920838"/>
                        <w:text/>
                      </w:sdtPr>
                      <w:sdtEndPr/>
                      <w:sdtContent>
                        <w:p w:rsidR="002C64AF" w:rsidRPr="00D74D8D" w:rsidRDefault="002C64AF" w:rsidP="002C64AF">
                          <w:pPr>
                            <w:pStyle w:val="Name"/>
                            <w:rPr>
                              <w:sz w:val="28"/>
                            </w:rPr>
                          </w:pPr>
                          <w:r w:rsidRPr="00D74D8D">
                            <w:rPr>
                              <w:sz w:val="28"/>
                            </w:rPr>
                            <w:t>AvonbyRhonda.biz</w:t>
                          </w:r>
                        </w:p>
                      </w:sdtContent>
                    </w:sdt>
                    <w:p w:rsidR="002C64AF" w:rsidRPr="00D74D8D" w:rsidRDefault="002C64AF" w:rsidP="002C64AF">
                      <w:pPr>
                        <w:pStyle w:val="ContactInfo"/>
                        <w:rPr>
                          <w:sz w:val="28"/>
                        </w:rPr>
                      </w:pPr>
                      <w:r w:rsidRPr="00D74D8D">
                        <w:rPr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</w:rPr>
                          <w:id w:val="1941332393"/>
                          <w:text/>
                        </w:sdtPr>
                        <w:sdtEndPr/>
                        <w:sdtContent>
                          <w:r w:rsidRPr="00D74D8D">
                            <w:rPr>
                              <w:sz w:val="28"/>
                            </w:rPr>
                            <w:t>(559) 709-9983</w:t>
                          </w:r>
                        </w:sdtContent>
                      </w:sdt>
                    </w:p>
                    <w:p w:rsidR="002C64AF" w:rsidRPr="00B92F13" w:rsidRDefault="002C64AF" w:rsidP="002C64AF">
                      <w:pPr>
                        <w:pStyle w:val="ContactInfo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5120" behindDoc="0" locked="0" layoutInCell="1" allowOverlap="1" wp14:anchorId="11D7247D" wp14:editId="059F7F71">
                <wp:simplePos x="0" y="0"/>
                <wp:positionH relativeFrom="page">
                  <wp:posOffset>3430270</wp:posOffset>
                </wp:positionH>
                <wp:positionV relativeFrom="paragraph">
                  <wp:posOffset>3521710</wp:posOffset>
                </wp:positionV>
                <wp:extent cx="1685925" cy="469265"/>
                <wp:effectExtent l="589280" t="0" r="579755" b="0"/>
                <wp:wrapTight wrapText="bothSides">
                  <wp:wrapPolygon edited="0">
                    <wp:start x="7794" y="48724"/>
                    <wp:lineTo x="13652" y="48724"/>
                    <wp:lineTo x="13652" y="-25809"/>
                    <wp:lineTo x="7794" y="-25809"/>
                    <wp:lineTo x="7794" y="48724"/>
                  </wp:wrapPolygon>
                </wp:wrapTight>
                <wp:docPr id="1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68592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</w:rPr>
                              <w:id w:val="-1349328869"/>
                              <w:text/>
                            </w:sdtPr>
                            <w:sdtEndPr/>
                            <w:sdtContent>
                              <w:p w:rsidR="002C64AF" w:rsidRPr="00D74D8D" w:rsidRDefault="002C64AF" w:rsidP="002C64AF">
                                <w:pPr>
                                  <w:pStyle w:val="Name"/>
                                  <w:rPr>
                                    <w:sz w:val="28"/>
                                  </w:rPr>
                                </w:pPr>
                                <w:r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p>
                            </w:sdtContent>
                          </w:sdt>
                          <w:p w:rsidR="002C64AF" w:rsidRPr="00D74D8D" w:rsidRDefault="002C64AF" w:rsidP="002C64AF">
                            <w:pPr>
                              <w:pStyle w:val="ContactInfo"/>
                              <w:rPr>
                                <w:sz w:val="28"/>
                              </w:rPr>
                            </w:pPr>
                            <w:r w:rsidRPr="00D74D8D">
                              <w:rPr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</w:rPr>
                                <w:id w:val="-1755499585"/>
                                <w:text/>
                              </w:sdtPr>
                              <w:sdtEndPr/>
                              <w:sdtContent>
                                <w:r w:rsidRPr="00D74D8D">
                                  <w:rPr>
                                    <w:sz w:val="28"/>
                                  </w:rPr>
                                  <w:t>(559) 709-9983</w:t>
                                </w:r>
                              </w:sdtContent>
                            </w:sdt>
                          </w:p>
                          <w:p w:rsidR="002C64AF" w:rsidRPr="00B92F13" w:rsidRDefault="002C64AF" w:rsidP="002C64AF">
                            <w:pPr>
                              <w:pStyle w:val="ContactInfo"/>
                            </w:pP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2" type="#_x0000_t202" style="position:absolute;left:0;text-align:left;margin-left:270.1pt;margin-top:277.3pt;width:132.75pt;height:36.95pt;rotation:90;z-index:251685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sdt>
                      <w:sdtPr>
                        <w:rPr>
                          <w:sz w:val="28"/>
                        </w:rPr>
                        <w:id w:val="-1349328869"/>
                        <w:text/>
                      </w:sdtPr>
                      <w:sdtEndPr/>
                      <w:sdtContent>
                        <w:p w:rsidR="002C64AF" w:rsidRPr="00D74D8D" w:rsidRDefault="002C64AF" w:rsidP="002C64AF">
                          <w:pPr>
                            <w:pStyle w:val="Name"/>
                            <w:rPr>
                              <w:sz w:val="28"/>
                            </w:rPr>
                          </w:pPr>
                          <w:r w:rsidRPr="00D74D8D">
                            <w:rPr>
                              <w:sz w:val="28"/>
                            </w:rPr>
                            <w:t>AvonbyRhonda.biz</w:t>
                          </w:r>
                        </w:p>
                      </w:sdtContent>
                    </w:sdt>
                    <w:p w:rsidR="002C64AF" w:rsidRPr="00D74D8D" w:rsidRDefault="002C64AF" w:rsidP="002C64AF">
                      <w:pPr>
                        <w:pStyle w:val="ContactInfo"/>
                        <w:rPr>
                          <w:sz w:val="28"/>
                        </w:rPr>
                      </w:pPr>
                      <w:r w:rsidRPr="00D74D8D">
                        <w:rPr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</w:rPr>
                          <w:id w:val="-1755499585"/>
                          <w:text/>
                        </w:sdtPr>
                        <w:sdtEndPr/>
                        <w:sdtContent>
                          <w:r w:rsidRPr="00D74D8D">
                            <w:rPr>
                              <w:sz w:val="28"/>
                            </w:rPr>
                            <w:t>(559) 709-9983</w:t>
                          </w:r>
                        </w:sdtContent>
                      </w:sdt>
                    </w:p>
                    <w:p w:rsidR="002C64AF" w:rsidRPr="00B92F13" w:rsidRDefault="002C64AF" w:rsidP="002C64AF">
                      <w:pPr>
                        <w:pStyle w:val="ContactInfo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4D8D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8192" behindDoc="0" locked="0" layoutInCell="1" allowOverlap="1" wp14:anchorId="52E8D616" wp14:editId="4969E122">
                <wp:simplePos x="0" y="0"/>
                <wp:positionH relativeFrom="page">
                  <wp:posOffset>5749925</wp:posOffset>
                </wp:positionH>
                <wp:positionV relativeFrom="paragraph">
                  <wp:posOffset>3527425</wp:posOffset>
                </wp:positionV>
                <wp:extent cx="1702435" cy="469265"/>
                <wp:effectExtent l="597535" t="0" r="590550" b="0"/>
                <wp:wrapTight wrapText="bothSides">
                  <wp:wrapPolygon edited="0">
                    <wp:start x="7823" y="49104"/>
                    <wp:lineTo x="13624" y="49104"/>
                    <wp:lineTo x="13624" y="-26306"/>
                    <wp:lineTo x="7823" y="-26306"/>
                    <wp:lineTo x="7823" y="49104"/>
                  </wp:wrapPolygon>
                </wp:wrapTight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70243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64AF" w:rsidRPr="00D74D8D" w:rsidRDefault="00180712" w:rsidP="002C64AF">
                            <w:pPr>
                              <w:pStyle w:val="Name"/>
                              <w:rPr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</w:rPr>
                                <w:id w:val="627820434"/>
                                <w:text/>
                              </w:sdtPr>
                              <w:sdtEndPr/>
                              <w:sdtContent>
                                <w:r w:rsidR="002C64AF" w:rsidRPr="00D74D8D">
                                  <w:rPr>
                                    <w:sz w:val="28"/>
                                  </w:rPr>
                                  <w:t>AvonbyRhonda.biz</w:t>
                                </w:r>
                              </w:sdtContent>
                            </w:sdt>
                          </w:p>
                          <w:p w:rsidR="002C64AF" w:rsidRPr="00D74D8D" w:rsidRDefault="002C64AF" w:rsidP="002C64AF">
                            <w:pPr>
                              <w:pStyle w:val="Name"/>
                              <w:rPr>
                                <w:b/>
                              </w:rPr>
                            </w:pPr>
                            <w:r w:rsidRPr="00D74D8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sz w:val="28"/>
                                </w:rPr>
                                <w:id w:val="487294703"/>
                                <w:text/>
                              </w:sdtPr>
                              <w:sdtEndPr/>
                              <w:sdtContent>
                                <w:r w:rsidRPr="00D74D8D">
                                  <w:rPr>
                                    <w:b/>
                                    <w:sz w:val="28"/>
                                  </w:rPr>
                                  <w:t>(559) 709-9983</w:t>
                                </w:r>
                              </w:sdtContent>
                            </w:sdt>
                          </w:p>
                          <w:p w:rsidR="002C64AF" w:rsidRPr="00B92F13" w:rsidRDefault="002C64AF" w:rsidP="002C64AF">
                            <w:pPr>
                              <w:pStyle w:val="ContactInfo"/>
                            </w:pP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left:0;text-align:left;margin-left:452.75pt;margin-top:277.75pt;width:134.05pt;height:36.95pt;rotation:90;z-index:251688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p w:rsidR="002C64AF" w:rsidRPr="00D74D8D" w:rsidRDefault="00180712" w:rsidP="002C64AF">
                      <w:pPr>
                        <w:pStyle w:val="Name"/>
                        <w:rPr>
                          <w:sz w:val="28"/>
                        </w:rPr>
                      </w:pPr>
                      <w:sdt>
                        <w:sdtPr>
                          <w:rPr>
                            <w:sz w:val="28"/>
                          </w:rPr>
                          <w:id w:val="627820434"/>
                          <w:text/>
                        </w:sdtPr>
                        <w:sdtEndPr/>
                        <w:sdtContent>
                          <w:r w:rsidR="002C64AF" w:rsidRPr="00D74D8D">
                            <w:rPr>
                              <w:sz w:val="28"/>
                            </w:rPr>
                            <w:t>AvonbyRhonda.biz</w:t>
                          </w:r>
                        </w:sdtContent>
                      </w:sdt>
                    </w:p>
                    <w:p w:rsidR="002C64AF" w:rsidRPr="00D74D8D" w:rsidRDefault="002C64AF" w:rsidP="002C64AF">
                      <w:pPr>
                        <w:pStyle w:val="Name"/>
                        <w:rPr>
                          <w:b/>
                        </w:rPr>
                      </w:pPr>
                      <w:r w:rsidRPr="00D74D8D">
                        <w:rPr>
                          <w:b/>
                          <w:sz w:val="28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sz w:val="28"/>
                          </w:rPr>
                          <w:id w:val="487294703"/>
                          <w:text/>
                        </w:sdtPr>
                        <w:sdtEndPr/>
                        <w:sdtContent>
                          <w:r w:rsidRPr="00D74D8D">
                            <w:rPr>
                              <w:b/>
                              <w:sz w:val="28"/>
                            </w:rPr>
                            <w:t>(559) 709-9983</w:t>
                          </w:r>
                        </w:sdtContent>
                      </w:sdt>
                    </w:p>
                    <w:p w:rsidR="002C64AF" w:rsidRPr="00B92F13" w:rsidRDefault="002C64AF" w:rsidP="002C64AF">
                      <w:pPr>
                        <w:pStyle w:val="ContactInfo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4D8D" w:rsidRPr="00D74D8D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552" behindDoc="0" locked="0" layoutInCell="1" allowOverlap="1" wp14:anchorId="7DEEB8B4" wp14:editId="4A30CC0C">
                <wp:simplePos x="0" y="0"/>
                <wp:positionH relativeFrom="column">
                  <wp:posOffset>426085</wp:posOffset>
                </wp:positionH>
                <wp:positionV relativeFrom="paragraph">
                  <wp:posOffset>117475</wp:posOffset>
                </wp:positionV>
                <wp:extent cx="6376035" cy="1009650"/>
                <wp:effectExtent l="0" t="0" r="0" b="0"/>
                <wp:wrapNone/>
                <wp:docPr id="2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4AF" w:rsidRPr="00FE3B50" w:rsidRDefault="002C64AF" w:rsidP="00FE3B50">
                            <w:pPr>
                              <w:pStyle w:val="NameandPhone"/>
                            </w:pPr>
                            <w:r w:rsidRPr="00FE3B50">
                              <w:t xml:space="preserve">Contact </w:t>
                            </w:r>
                            <w:sdt>
                              <w:sdtPr>
                                <w:id w:val="36887392"/>
                              </w:sdtPr>
                              <w:sdtEndPr/>
                              <w:sdtContent>
                                <w:r>
                                  <w:t>Rhonda</w:t>
                                </w:r>
                              </w:sdtContent>
                            </w:sdt>
                            <w:r w:rsidRPr="00FE3B50">
                              <w:t xml:space="preserve"> </w:t>
                            </w:r>
                            <w:r>
                              <w:t xml:space="preserve">at </w:t>
                            </w:r>
                            <w:r w:rsidRPr="00FE3B50">
                              <w:t>(55</w:t>
                            </w:r>
                            <w:r>
                              <w:t>9</w:t>
                            </w:r>
                            <w:r w:rsidRPr="00FE3B50">
                              <w:t xml:space="preserve">) </w:t>
                            </w:r>
                            <w:r>
                              <w:t>709-9983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4" type="#_x0000_t202" style="position:absolute;left:0;text-align:left;margin-left:33.55pt;margin-top:9.25pt;width:502.05pt;height:79.5pt;z-index:251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a9vgIAAMY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" filled="f" stroked="f">
                <v:textbox>
                  <w:txbxContent>
                    <w:p w:rsidR="002C64AF" w:rsidRPr="00FE3B50" w:rsidRDefault="002C64AF" w:rsidP="00FE3B50">
                      <w:pPr>
                        <w:pStyle w:val="NameandPhone"/>
                      </w:pPr>
                      <w:r w:rsidRPr="00FE3B50">
                        <w:t xml:space="preserve">Contact </w:t>
                      </w:r>
                      <w:sdt>
                        <w:sdtPr>
                          <w:id w:val="36887392"/>
                        </w:sdtPr>
                        <w:sdtEndPr/>
                        <w:sdtContent>
                          <w:r>
                            <w:t>Rhonda</w:t>
                          </w:r>
                        </w:sdtContent>
                      </w:sdt>
                      <w:r w:rsidRPr="00FE3B50">
                        <w:t xml:space="preserve"> </w:t>
                      </w:r>
                      <w:r>
                        <w:t xml:space="preserve">at </w:t>
                      </w:r>
                      <w:r w:rsidRPr="00FE3B50">
                        <w:t>(55</w:t>
                      </w:r>
                      <w:r>
                        <w:t>9</w:t>
                      </w:r>
                      <w:r w:rsidRPr="00FE3B50">
                        <w:t xml:space="preserve">) </w:t>
                      </w:r>
                      <w:r>
                        <w:t>709-9983</w:t>
                      </w:r>
                    </w:p>
                  </w:txbxContent>
                </v:textbox>
              </v:shape>
            </w:pict>
          </mc:Fallback>
        </mc:AlternateContent>
      </w:r>
      <w:r w:rsidR="00D74D8D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80000" behindDoc="0" locked="0" layoutInCell="1" allowOverlap="1" wp14:anchorId="4961F524" wp14:editId="4E065472">
                <wp:simplePos x="0" y="0"/>
                <wp:positionH relativeFrom="page">
                  <wp:posOffset>6972300</wp:posOffset>
                </wp:positionH>
                <wp:positionV relativeFrom="page">
                  <wp:posOffset>8174355</wp:posOffset>
                </wp:positionV>
                <wp:extent cx="0" cy="1924050"/>
                <wp:effectExtent l="0" t="0" r="19050" b="1905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251680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49pt,643.65pt" to="549pt,7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D74D8D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7952" behindDoc="0" locked="0" layoutInCell="1" allowOverlap="1" wp14:anchorId="63E2889B" wp14:editId="049F916E">
                <wp:simplePos x="0" y="0"/>
                <wp:positionH relativeFrom="page">
                  <wp:posOffset>5445125</wp:posOffset>
                </wp:positionH>
                <wp:positionV relativeFrom="page">
                  <wp:posOffset>8174355</wp:posOffset>
                </wp:positionV>
                <wp:extent cx="0" cy="1924050"/>
                <wp:effectExtent l="0" t="0" r="19050" b="1905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2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y;z-index:2516779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28.75pt,643.65pt" to="428.75pt,7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6928" behindDoc="0" locked="0" layoutInCell="1" allowOverlap="1" wp14:anchorId="789AEABF" wp14:editId="6A2C8DA8">
                <wp:simplePos x="0" y="0"/>
                <wp:positionH relativeFrom="page">
                  <wp:posOffset>4657725</wp:posOffset>
                </wp:positionH>
                <wp:positionV relativeFrom="page">
                  <wp:posOffset>8229600</wp:posOffset>
                </wp:positionV>
                <wp:extent cx="0" cy="1827848"/>
                <wp:effectExtent l="0" t="0" r="19050" b="20320"/>
                <wp:wrapTight wrapText="bothSides">
                  <wp:wrapPolygon edited="0">
                    <wp:start x="-1" y="225"/>
                    <wp:lineTo x="-1" y="21615"/>
                    <wp:lineTo x="-1" y="21615"/>
                    <wp:lineTo x="-1" y="225"/>
                    <wp:lineTo x="-1" y="225"/>
                  </wp:wrapPolygon>
                </wp:wrapTight>
                <wp:docPr id="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7848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y;z-index:251676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66.75pt,9in" to="366.75pt,7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5904" behindDoc="0" locked="0" layoutInCell="1" allowOverlap="1" wp14:anchorId="4A435201" wp14:editId="13ADC064">
                <wp:simplePos x="0" y="0"/>
                <wp:positionH relativeFrom="page">
                  <wp:posOffset>3879850</wp:posOffset>
                </wp:positionH>
                <wp:positionV relativeFrom="page">
                  <wp:posOffset>8174355</wp:posOffset>
                </wp:positionV>
                <wp:extent cx="0" cy="1924050"/>
                <wp:effectExtent l="0" t="0" r="19050" b="1905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2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2516759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05.5pt,643.65pt" to="305.5pt,7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4880" behindDoc="0" locked="0" layoutInCell="1" allowOverlap="1" wp14:anchorId="0BBA6F82" wp14:editId="0A548407">
                <wp:simplePos x="0" y="0"/>
                <wp:positionH relativeFrom="page">
                  <wp:posOffset>3105150</wp:posOffset>
                </wp:positionH>
                <wp:positionV relativeFrom="page">
                  <wp:posOffset>8221980</wp:posOffset>
                </wp:positionV>
                <wp:extent cx="0" cy="1924050"/>
                <wp:effectExtent l="0" t="0" r="19050" b="1905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2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6748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244.5pt,647.4pt" to="244.5pt,7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3856" behindDoc="0" locked="0" layoutInCell="1" allowOverlap="1" wp14:anchorId="6759C40D" wp14:editId="79C319CF">
                <wp:simplePos x="0" y="0"/>
                <wp:positionH relativeFrom="page">
                  <wp:posOffset>2324100</wp:posOffset>
                </wp:positionH>
                <wp:positionV relativeFrom="page">
                  <wp:posOffset>8155305</wp:posOffset>
                </wp:positionV>
                <wp:extent cx="0" cy="1924050"/>
                <wp:effectExtent l="0" t="0" r="19050" b="19050"/>
                <wp:wrapTight wrapText="bothSides">
                  <wp:wrapPolygon edited="0">
                    <wp:start x="-1" y="0"/>
                    <wp:lineTo x="-1" y="21600"/>
                    <wp:lineTo x="-1" y="21600"/>
                    <wp:lineTo x="-1" y="0"/>
                    <wp:lineTo x="-1" y="0"/>
                  </wp:wrapPolygon>
                </wp:wrapTight>
                <wp:docPr id="2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y;z-index:251673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83pt,642.15pt" to="183pt,7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2832" behindDoc="0" locked="0" layoutInCell="1" allowOverlap="1" wp14:anchorId="4CC21A67" wp14:editId="4D7BB32A">
                <wp:simplePos x="0" y="0"/>
                <wp:positionH relativeFrom="page">
                  <wp:posOffset>1549400</wp:posOffset>
                </wp:positionH>
                <wp:positionV relativeFrom="page">
                  <wp:posOffset>8222615</wp:posOffset>
                </wp:positionV>
                <wp:extent cx="0" cy="2067560"/>
                <wp:effectExtent l="0" t="0" r="19050" b="27940"/>
                <wp:wrapTight wrapText="bothSides">
                  <wp:wrapPolygon edited="0">
                    <wp:start x="-1" y="0"/>
                    <wp:lineTo x="-1" y="21693"/>
                    <wp:lineTo x="-1" y="21693"/>
                    <wp:lineTo x="-1" y="0"/>
                    <wp:lineTo x="-1" y="0"/>
                  </wp:wrapPolygon>
                </wp:wrapTight>
                <wp:docPr id="2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675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y;z-index:251672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22pt,647.45pt" to="122pt,8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1808" behindDoc="0" locked="0" layoutInCell="1" allowOverlap="1" wp14:anchorId="1D95329E" wp14:editId="7FC3A180">
                <wp:simplePos x="0" y="0"/>
                <wp:positionH relativeFrom="page">
                  <wp:posOffset>771525</wp:posOffset>
                </wp:positionH>
                <wp:positionV relativeFrom="page">
                  <wp:posOffset>8168640</wp:posOffset>
                </wp:positionV>
                <wp:extent cx="9525" cy="1826895"/>
                <wp:effectExtent l="0" t="0" r="28575" b="20955"/>
                <wp:wrapTight wrapText="bothSides">
                  <wp:wrapPolygon edited="0">
                    <wp:start x="0" y="0"/>
                    <wp:lineTo x="0" y="21623"/>
                    <wp:lineTo x="43200" y="21623"/>
                    <wp:lineTo x="43200" y="0"/>
                    <wp:lineTo x="0" y="0"/>
                  </wp:wrapPolygon>
                </wp:wrapTight>
                <wp:docPr id="2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8268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y;z-index:251671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60.75pt,643.2pt" to="61.5pt,7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232388" w:rsidRPr="00D74D8D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688" behindDoc="0" locked="0" layoutInCell="1" allowOverlap="1" wp14:anchorId="1E5B978B" wp14:editId="3AD1787A">
                <wp:simplePos x="0" y="0"/>
                <wp:positionH relativeFrom="page">
                  <wp:posOffset>620396</wp:posOffset>
                </wp:positionH>
                <wp:positionV relativeFrom="page">
                  <wp:posOffset>6187123</wp:posOffset>
                </wp:positionV>
                <wp:extent cx="6794500" cy="1857375"/>
                <wp:effectExtent l="0" t="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36"/>
                              </w:rPr>
                              <w:id w:val="843807970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2C64AF" w:rsidRDefault="002C64AF" w:rsidP="00FE3B50">
                                <w:pPr>
                                  <w:pStyle w:val="Carinfo"/>
                                  <w:rPr>
                                    <w:sz w:val="36"/>
                                  </w:rPr>
                                </w:pPr>
                                <w:r w:rsidRPr="002C64AF">
                                  <w:rPr>
                                    <w:sz w:val="36"/>
                                  </w:rPr>
                                  <w:t xml:space="preserve">Haven’t seen a book in a while? Want to see what’s new? Tear off a tab below and give me a text, call or email and I will drop off the latest brochure.                                                                                                    Do you know someone that needs funds for a special project? </w:t>
                                </w:r>
                                <w:r>
                                  <w:rPr>
                                    <w:sz w:val="36"/>
                                  </w:rPr>
                                  <w:t xml:space="preserve">  Dance recital? Sports fees?</w:t>
                                </w:r>
                                <w:r w:rsidRPr="002C64AF">
                                  <w:rPr>
                                    <w:sz w:val="36"/>
                                  </w:rPr>
                                  <w:t xml:space="preserve">  Call me about a fundraiser! You can earn up to 40% of the sales!!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5" type="#_x0000_t202" style="position:absolute;left:0;text-align:left;margin-left:48.85pt;margin-top:487.2pt;width:535pt;height:146.25pt;z-index:251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" filled="f" stroked="f" strokeweight="0" insetpen="t">
                <v:textbox inset=",7.2pt,,7.2pt">
                  <w:txbxContent>
                    <w:sdt>
                      <w:sdtPr>
                        <w:rPr>
                          <w:sz w:val="36"/>
                        </w:rPr>
                        <w:id w:val="843807970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2C64AF" w:rsidRDefault="002C64AF" w:rsidP="00FE3B50">
                          <w:pPr>
                            <w:pStyle w:val="Carinfo"/>
                            <w:rPr>
                              <w:sz w:val="36"/>
                            </w:rPr>
                          </w:pPr>
                          <w:r w:rsidRPr="002C64AF">
                            <w:rPr>
                              <w:sz w:val="36"/>
                            </w:rPr>
                            <w:t xml:space="preserve">Haven’t seen a book in a while? Want to see what’s new? Tear off a tab below and give me a text, call or email and I will drop off the latest brochure.                                                                                                    Do you know someone that needs funds for a special project? </w:t>
                          </w:r>
                          <w:r>
                            <w:rPr>
                              <w:sz w:val="36"/>
                            </w:rPr>
                            <w:t xml:space="preserve">  Dance recital? Sports fees?</w:t>
                          </w:r>
                          <w:r w:rsidRPr="002C64AF">
                            <w:rPr>
                              <w:sz w:val="36"/>
                            </w:rPr>
                            <w:t xml:space="preserve">  Call me about a fundraiser! You can earn up to 40% of the sales!!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C1138" w:rsidRPr="00D74D8D">
        <w:rPr>
          <w:b/>
          <w:noProof/>
          <w:color w:val="FF0000"/>
        </w:rPr>
        <mc:AlternateContent>
          <mc:Choice Requires="wps">
            <w:drawing>
              <wp:anchor distT="36576" distB="36576" distL="36576" distR="36576" simplePos="0" relativeHeight="251678976" behindDoc="0" locked="0" layoutInCell="1" allowOverlap="1" wp14:anchorId="1107B704" wp14:editId="7004CDFF">
                <wp:simplePos x="0" y="0"/>
                <wp:positionH relativeFrom="page">
                  <wp:posOffset>6210300</wp:posOffset>
                </wp:positionH>
                <wp:positionV relativeFrom="page">
                  <wp:posOffset>8117205</wp:posOffset>
                </wp:positionV>
                <wp:extent cx="0" cy="1924050"/>
                <wp:effectExtent l="9525" t="11430" r="9525" b="7620"/>
                <wp:wrapTight wrapText="bothSides">
                  <wp:wrapPolygon edited="0">
                    <wp:start x="-2147483648" y="0"/>
                    <wp:lineTo x="-2147483648" y="21486"/>
                    <wp:lineTo x="-2147483648" y="21486"/>
                    <wp:lineTo x="-2147483648" y="0"/>
                    <wp:lineTo x="-2147483648" y="0"/>
                  </wp:wrapPolygon>
                </wp:wrapTight>
                <wp:docPr id="1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y;z-index:251678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89pt,639.15pt" to="489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6006BD" w:rsidRPr="00D74D8D">
        <w:rPr>
          <w:rStyle w:val="A1"/>
          <w:rFonts w:ascii="HelveticaNeueLT Std Med" w:hAnsi="HelveticaNeueLT Std Med" w:cs="HelveticaNeueLT Std Med"/>
          <w:b/>
          <w:color w:val="FF0000"/>
        </w:rPr>
        <w:t>CONTACT ME TO LEARN MORE TODAY!</w:t>
      </w:r>
      <w:r w:rsidR="00DC1138" w:rsidRPr="00D74D8D">
        <w:rPr>
          <w:b/>
          <w:noProof/>
        </w:rPr>
        <mc:AlternateContent>
          <mc:Choice Requires="wps">
            <w:drawing>
              <wp:anchor distT="36576" distB="36576" distL="36576" distR="36576" simplePos="0" relativeHeight="251670784" behindDoc="0" locked="0" layoutInCell="1" allowOverlap="1" wp14:anchorId="035F9CA9" wp14:editId="0609BDF7">
                <wp:simplePos x="0" y="0"/>
                <wp:positionH relativeFrom="page">
                  <wp:posOffset>-269240</wp:posOffset>
                </wp:positionH>
                <wp:positionV relativeFrom="paragraph">
                  <wp:posOffset>8194675</wp:posOffset>
                </wp:positionV>
                <wp:extent cx="1314450" cy="469265"/>
                <wp:effectExtent l="635" t="3810" r="0" b="0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314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43807972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B92F13" w:rsidRDefault="002C64AF" w:rsidP="00893FD8">
                                <w:pPr>
                                  <w:pStyle w:val="Name"/>
                                </w:pPr>
                                <w:r w:rsidRPr="00B92F13">
                                  <w:t>Name</w:t>
                                </w:r>
                              </w:p>
                            </w:sdtContent>
                          </w:sdt>
                          <w:sdt>
                            <w:sdtPr>
                              <w:id w:val="843807973"/>
                              <w:placeholder>
                                <w:docPart w:val="6566491F71764B309EEA6BD19DFAFCD1"/>
                              </w:placeholder>
                              <w:text/>
                            </w:sdtPr>
                            <w:sdtEndPr/>
                            <w:sdtContent>
                              <w:p w:rsidR="002C64AF" w:rsidRPr="00B92F13" w:rsidRDefault="002C64AF" w:rsidP="00C73B6C">
                                <w:pPr>
                                  <w:pStyle w:val="ContactInfo"/>
                                </w:pPr>
                                <w:r w:rsidRPr="00B92F13">
                                  <w:t>(555) 555-0125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6" type="#_x0000_t202" style="position:absolute;left:0;text-align:left;margin-left:-21.2pt;margin-top:645.25pt;width:103.5pt;height:36.95pt;rotation:90;z-index:251670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sdt>
                      <w:sdtPr>
                        <w:id w:val="843807972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B92F13" w:rsidRDefault="002C64AF" w:rsidP="00893FD8">
                          <w:pPr>
                            <w:pStyle w:val="Name"/>
                          </w:pPr>
                          <w:r w:rsidRPr="00B92F13">
                            <w:t>Name</w:t>
                          </w:r>
                        </w:p>
                      </w:sdtContent>
                    </w:sdt>
                    <w:sdt>
                      <w:sdtPr>
                        <w:id w:val="843807973"/>
                        <w:placeholder>
                          <w:docPart w:val="6566491F71764B309EEA6BD19DFAFCD1"/>
                        </w:placeholder>
                        <w:text/>
                      </w:sdtPr>
                      <w:sdtEndPr/>
                      <w:sdtContent>
                        <w:p w:rsidR="002C64AF" w:rsidRPr="00B92F13" w:rsidRDefault="002C64AF" w:rsidP="00C73B6C">
                          <w:pPr>
                            <w:pStyle w:val="ContactInfo"/>
                          </w:pPr>
                          <w:r w:rsidRPr="00B92F13">
                            <w:t>(555) 555-0125</w:t>
                          </w:r>
                        </w:p>
                      </w:sdtContent>
                    </w:sdt>
                  </w:txbxContent>
                </v:textbox>
                <w10:wrap anchorx="page"/>
              </v:shape>
            </w:pict>
          </mc:Fallback>
        </mc:AlternateContent>
      </w:r>
    </w:p>
    <w:sectPr w:rsidR="005C0526" w:rsidRPr="00D74D8D" w:rsidSect="004C63B1">
      <w:pgSz w:w="12240" w:h="15840"/>
      <w:pgMar w:top="630" w:right="540" w:bottom="144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ot LT Std">
    <w:altName w:val="Didot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">
    <w:altName w:val="HelveticaNeueLT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D4629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4504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9048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460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6CC9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0633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0C59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84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0380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72F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BD"/>
    <w:rsid w:val="00020410"/>
    <w:rsid w:val="00102588"/>
    <w:rsid w:val="00122A2E"/>
    <w:rsid w:val="0017743C"/>
    <w:rsid w:val="00180712"/>
    <w:rsid w:val="001A2EDB"/>
    <w:rsid w:val="00206A08"/>
    <w:rsid w:val="00227E29"/>
    <w:rsid w:val="00232388"/>
    <w:rsid w:val="00250A3A"/>
    <w:rsid w:val="0027195A"/>
    <w:rsid w:val="00276E05"/>
    <w:rsid w:val="002C64AF"/>
    <w:rsid w:val="003602C4"/>
    <w:rsid w:val="003710A5"/>
    <w:rsid w:val="0038095F"/>
    <w:rsid w:val="003B7B4C"/>
    <w:rsid w:val="003E183B"/>
    <w:rsid w:val="0041058A"/>
    <w:rsid w:val="00467228"/>
    <w:rsid w:val="00477C1B"/>
    <w:rsid w:val="0048304C"/>
    <w:rsid w:val="004A19E4"/>
    <w:rsid w:val="004B5AD7"/>
    <w:rsid w:val="004C63B1"/>
    <w:rsid w:val="004D7562"/>
    <w:rsid w:val="004F51D6"/>
    <w:rsid w:val="0050083F"/>
    <w:rsid w:val="005127FD"/>
    <w:rsid w:val="00534E95"/>
    <w:rsid w:val="005C0526"/>
    <w:rsid w:val="006006BD"/>
    <w:rsid w:val="00674B28"/>
    <w:rsid w:val="00692295"/>
    <w:rsid w:val="007223DB"/>
    <w:rsid w:val="0073395B"/>
    <w:rsid w:val="00767A15"/>
    <w:rsid w:val="0077376F"/>
    <w:rsid w:val="007B6D56"/>
    <w:rsid w:val="008159F4"/>
    <w:rsid w:val="00886EF5"/>
    <w:rsid w:val="00893FD8"/>
    <w:rsid w:val="008D1A23"/>
    <w:rsid w:val="008F1CB6"/>
    <w:rsid w:val="009561B1"/>
    <w:rsid w:val="00992F04"/>
    <w:rsid w:val="009C2E04"/>
    <w:rsid w:val="00A05942"/>
    <w:rsid w:val="00A51EB3"/>
    <w:rsid w:val="00A87D2F"/>
    <w:rsid w:val="00AC0D31"/>
    <w:rsid w:val="00AC33CA"/>
    <w:rsid w:val="00B127C3"/>
    <w:rsid w:val="00B64A40"/>
    <w:rsid w:val="00B81467"/>
    <w:rsid w:val="00B95DC5"/>
    <w:rsid w:val="00C64CF1"/>
    <w:rsid w:val="00C73B6C"/>
    <w:rsid w:val="00C7550F"/>
    <w:rsid w:val="00C9244F"/>
    <w:rsid w:val="00C95F05"/>
    <w:rsid w:val="00CE6E39"/>
    <w:rsid w:val="00D71431"/>
    <w:rsid w:val="00D716A2"/>
    <w:rsid w:val="00D74D8D"/>
    <w:rsid w:val="00DC1138"/>
    <w:rsid w:val="00DC22C7"/>
    <w:rsid w:val="00DF46F9"/>
    <w:rsid w:val="00E24BBD"/>
    <w:rsid w:val="00E32B87"/>
    <w:rsid w:val="00E56300"/>
    <w:rsid w:val="00E56592"/>
    <w:rsid w:val="00E826DA"/>
    <w:rsid w:val="00E86E37"/>
    <w:rsid w:val="00EB7558"/>
    <w:rsid w:val="00F050F6"/>
    <w:rsid w:val="00F111FD"/>
    <w:rsid w:val="00F21394"/>
    <w:rsid w:val="00FC2A0C"/>
    <w:rsid w:val="00FE3B50"/>
    <w:rsid w:val="00FF48C3"/>
    <w:rsid w:val="00FF6A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ecbeb,#70b8eb,#bcd8ec,#a9d1ec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376F"/>
  </w:style>
  <w:style w:type="paragraph" w:styleId="Heading1">
    <w:name w:val="heading 1"/>
    <w:basedOn w:val="Normal"/>
    <w:next w:val="Normal"/>
    <w:link w:val="Heading1Char"/>
    <w:rsid w:val="007737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7737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3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3B50"/>
    <w:rPr>
      <w:rFonts w:ascii="Tahoma" w:hAnsi="Tahoma" w:cs="Tahoma"/>
      <w:sz w:val="16"/>
      <w:szCs w:val="16"/>
    </w:rPr>
  </w:style>
  <w:style w:type="paragraph" w:customStyle="1" w:styleId="Carinfo">
    <w:name w:val="Car info"/>
    <w:basedOn w:val="Normal"/>
    <w:qFormat/>
    <w:rsid w:val="00893FD8"/>
  </w:style>
  <w:style w:type="paragraph" w:customStyle="1" w:styleId="Name">
    <w:name w:val="Name"/>
    <w:basedOn w:val="Normal"/>
    <w:qFormat/>
    <w:rsid w:val="00F050F6"/>
  </w:style>
  <w:style w:type="paragraph" w:customStyle="1" w:styleId="ContactInfo">
    <w:name w:val="Contact Info"/>
    <w:basedOn w:val="Normal"/>
    <w:qFormat/>
    <w:rsid w:val="00F050F6"/>
    <w:rPr>
      <w:b/>
    </w:rPr>
  </w:style>
  <w:style w:type="paragraph" w:customStyle="1" w:styleId="Price">
    <w:name w:val="Price"/>
    <w:basedOn w:val="Normal"/>
    <w:qFormat/>
    <w:rsid w:val="003E183B"/>
    <w:pPr>
      <w:jc w:val="center"/>
    </w:pPr>
    <w:rPr>
      <w:rFonts w:asciiTheme="majorHAnsi" w:hAnsiTheme="majorHAnsi"/>
      <w:b/>
      <w:color w:val="1F497D" w:themeColor="text2"/>
      <w:sz w:val="180"/>
      <w:szCs w:val="180"/>
    </w:rPr>
  </w:style>
  <w:style w:type="character" w:customStyle="1" w:styleId="Heading1Char">
    <w:name w:val="Heading 1 Char"/>
    <w:basedOn w:val="DefaultParagraphFont"/>
    <w:link w:val="Heading1"/>
    <w:rsid w:val="00773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73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meandPhone">
    <w:name w:val="Name and Phone"/>
    <w:basedOn w:val="ContactInfo"/>
    <w:qFormat/>
    <w:rsid w:val="00FE3B50"/>
    <w:pPr>
      <w:jc w:val="center"/>
    </w:pPr>
    <w:rPr>
      <w:color w:val="17365D" w:themeColor="text2" w:themeShade="BF"/>
      <w:sz w:val="56"/>
      <w:szCs w:val="56"/>
    </w:rPr>
  </w:style>
  <w:style w:type="paragraph" w:customStyle="1" w:styleId="Default">
    <w:name w:val="Default"/>
    <w:rsid w:val="006006BD"/>
    <w:pPr>
      <w:autoSpaceDE w:val="0"/>
      <w:autoSpaceDN w:val="0"/>
      <w:adjustRightInd w:val="0"/>
    </w:pPr>
    <w:rPr>
      <w:rFonts w:ascii="Didot LT Std" w:hAnsi="Didot LT Std" w:cs="Didot LT Std"/>
      <w:color w:val="000000"/>
    </w:rPr>
  </w:style>
  <w:style w:type="character" w:customStyle="1" w:styleId="A0">
    <w:name w:val="A0"/>
    <w:uiPriority w:val="99"/>
    <w:rsid w:val="006006BD"/>
    <w:rPr>
      <w:rFonts w:cs="Didot LT Std"/>
      <w:color w:val="000000"/>
      <w:sz w:val="76"/>
      <w:szCs w:val="76"/>
    </w:rPr>
  </w:style>
  <w:style w:type="character" w:customStyle="1" w:styleId="A1">
    <w:name w:val="A1"/>
    <w:uiPriority w:val="99"/>
    <w:rsid w:val="006006BD"/>
    <w:rPr>
      <w:rFonts w:ascii="HelveticaNeueLT Std Lt" w:hAnsi="HelveticaNeueLT Std Lt" w:cs="HelveticaNeueLT Std Lt"/>
      <w:color w:val="000000"/>
      <w:sz w:val="30"/>
      <w:szCs w:val="30"/>
    </w:rPr>
  </w:style>
  <w:style w:type="paragraph" w:customStyle="1" w:styleId="Pa3">
    <w:name w:val="Pa3"/>
    <w:basedOn w:val="Default"/>
    <w:next w:val="Default"/>
    <w:uiPriority w:val="99"/>
    <w:rsid w:val="006006BD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6006BD"/>
    <w:rPr>
      <w:rFonts w:cs="Didot LT Std"/>
      <w:i/>
      <w:iCs/>
      <w:color w:val="000000"/>
      <w:sz w:val="38"/>
      <w:szCs w:val="38"/>
    </w:rPr>
  </w:style>
  <w:style w:type="character" w:customStyle="1" w:styleId="A5">
    <w:name w:val="A5"/>
    <w:uiPriority w:val="99"/>
    <w:rsid w:val="006006BD"/>
    <w:rPr>
      <w:rFonts w:cs="Didot LT Std"/>
      <w:i/>
      <w:iCs/>
      <w:color w:val="000000"/>
      <w:sz w:val="34"/>
      <w:szCs w:val="34"/>
    </w:rPr>
  </w:style>
  <w:style w:type="character" w:customStyle="1" w:styleId="A4">
    <w:name w:val="A4"/>
    <w:uiPriority w:val="99"/>
    <w:rsid w:val="006006BD"/>
    <w:rPr>
      <w:rFonts w:ascii="HelveticaNeueLT Std Lt" w:hAnsi="HelveticaNeueLT Std Lt" w:cs="HelveticaNeueLT Std Lt"/>
      <w:color w:val="000000"/>
      <w:sz w:val="32"/>
      <w:szCs w:val="32"/>
    </w:rPr>
  </w:style>
  <w:style w:type="character" w:styleId="PlaceholderText">
    <w:name w:val="Placeholder Text"/>
    <w:basedOn w:val="DefaultParagraphFont"/>
    <w:rsid w:val="002C64A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376F"/>
  </w:style>
  <w:style w:type="paragraph" w:styleId="Heading1">
    <w:name w:val="heading 1"/>
    <w:basedOn w:val="Normal"/>
    <w:next w:val="Normal"/>
    <w:link w:val="Heading1Char"/>
    <w:rsid w:val="007737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7737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3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3B50"/>
    <w:rPr>
      <w:rFonts w:ascii="Tahoma" w:hAnsi="Tahoma" w:cs="Tahoma"/>
      <w:sz w:val="16"/>
      <w:szCs w:val="16"/>
    </w:rPr>
  </w:style>
  <w:style w:type="paragraph" w:customStyle="1" w:styleId="Carinfo">
    <w:name w:val="Car info"/>
    <w:basedOn w:val="Normal"/>
    <w:qFormat/>
    <w:rsid w:val="00893FD8"/>
  </w:style>
  <w:style w:type="paragraph" w:customStyle="1" w:styleId="Name">
    <w:name w:val="Name"/>
    <w:basedOn w:val="Normal"/>
    <w:qFormat/>
    <w:rsid w:val="00F050F6"/>
  </w:style>
  <w:style w:type="paragraph" w:customStyle="1" w:styleId="ContactInfo">
    <w:name w:val="Contact Info"/>
    <w:basedOn w:val="Normal"/>
    <w:qFormat/>
    <w:rsid w:val="00F050F6"/>
    <w:rPr>
      <w:b/>
    </w:rPr>
  </w:style>
  <w:style w:type="paragraph" w:customStyle="1" w:styleId="Price">
    <w:name w:val="Price"/>
    <w:basedOn w:val="Normal"/>
    <w:qFormat/>
    <w:rsid w:val="003E183B"/>
    <w:pPr>
      <w:jc w:val="center"/>
    </w:pPr>
    <w:rPr>
      <w:rFonts w:asciiTheme="majorHAnsi" w:hAnsiTheme="majorHAnsi"/>
      <w:b/>
      <w:color w:val="1F497D" w:themeColor="text2"/>
      <w:sz w:val="180"/>
      <w:szCs w:val="180"/>
    </w:rPr>
  </w:style>
  <w:style w:type="character" w:customStyle="1" w:styleId="Heading1Char">
    <w:name w:val="Heading 1 Char"/>
    <w:basedOn w:val="DefaultParagraphFont"/>
    <w:link w:val="Heading1"/>
    <w:rsid w:val="00773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73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meandPhone">
    <w:name w:val="Name and Phone"/>
    <w:basedOn w:val="ContactInfo"/>
    <w:qFormat/>
    <w:rsid w:val="00FE3B50"/>
    <w:pPr>
      <w:jc w:val="center"/>
    </w:pPr>
    <w:rPr>
      <w:color w:val="17365D" w:themeColor="text2" w:themeShade="BF"/>
      <w:sz w:val="56"/>
      <w:szCs w:val="56"/>
    </w:rPr>
  </w:style>
  <w:style w:type="paragraph" w:customStyle="1" w:styleId="Default">
    <w:name w:val="Default"/>
    <w:rsid w:val="006006BD"/>
    <w:pPr>
      <w:autoSpaceDE w:val="0"/>
      <w:autoSpaceDN w:val="0"/>
      <w:adjustRightInd w:val="0"/>
    </w:pPr>
    <w:rPr>
      <w:rFonts w:ascii="Didot LT Std" w:hAnsi="Didot LT Std" w:cs="Didot LT Std"/>
      <w:color w:val="000000"/>
    </w:rPr>
  </w:style>
  <w:style w:type="character" w:customStyle="1" w:styleId="A0">
    <w:name w:val="A0"/>
    <w:uiPriority w:val="99"/>
    <w:rsid w:val="006006BD"/>
    <w:rPr>
      <w:rFonts w:cs="Didot LT Std"/>
      <w:color w:val="000000"/>
      <w:sz w:val="76"/>
      <w:szCs w:val="76"/>
    </w:rPr>
  </w:style>
  <w:style w:type="character" w:customStyle="1" w:styleId="A1">
    <w:name w:val="A1"/>
    <w:uiPriority w:val="99"/>
    <w:rsid w:val="006006BD"/>
    <w:rPr>
      <w:rFonts w:ascii="HelveticaNeueLT Std Lt" w:hAnsi="HelveticaNeueLT Std Lt" w:cs="HelveticaNeueLT Std Lt"/>
      <w:color w:val="000000"/>
      <w:sz w:val="30"/>
      <w:szCs w:val="30"/>
    </w:rPr>
  </w:style>
  <w:style w:type="paragraph" w:customStyle="1" w:styleId="Pa3">
    <w:name w:val="Pa3"/>
    <w:basedOn w:val="Default"/>
    <w:next w:val="Default"/>
    <w:uiPriority w:val="99"/>
    <w:rsid w:val="006006BD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6006BD"/>
    <w:rPr>
      <w:rFonts w:cs="Didot LT Std"/>
      <w:i/>
      <w:iCs/>
      <w:color w:val="000000"/>
      <w:sz w:val="38"/>
      <w:szCs w:val="38"/>
    </w:rPr>
  </w:style>
  <w:style w:type="character" w:customStyle="1" w:styleId="A5">
    <w:name w:val="A5"/>
    <w:uiPriority w:val="99"/>
    <w:rsid w:val="006006BD"/>
    <w:rPr>
      <w:rFonts w:cs="Didot LT Std"/>
      <w:i/>
      <w:iCs/>
      <w:color w:val="000000"/>
      <w:sz w:val="34"/>
      <w:szCs w:val="34"/>
    </w:rPr>
  </w:style>
  <w:style w:type="character" w:customStyle="1" w:styleId="A4">
    <w:name w:val="A4"/>
    <w:uiPriority w:val="99"/>
    <w:rsid w:val="006006BD"/>
    <w:rPr>
      <w:rFonts w:ascii="HelveticaNeueLT Std Lt" w:hAnsi="HelveticaNeueLT Std Lt" w:cs="HelveticaNeueLT Std Lt"/>
      <w:color w:val="000000"/>
      <w:sz w:val="32"/>
      <w:szCs w:val="32"/>
    </w:rPr>
  </w:style>
  <w:style w:type="character" w:styleId="PlaceholderText">
    <w:name w:val="Placeholder Text"/>
    <w:basedOn w:val="DefaultParagraphFont"/>
    <w:rsid w:val="002C64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ntashasmom\AppData\Roaming\Microsoft\Templates\PMG_Sale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66491F71764B309EEA6BD19DFAF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77F6C-F296-4573-919C-B1338445AF89}"/>
      </w:docPartPr>
      <w:docPartBody>
        <w:p w:rsidR="00395D59" w:rsidRDefault="00395D59">
          <w:pPr>
            <w:pStyle w:val="6566491F71764B309EEA6BD19DFAFCD1"/>
          </w:pPr>
          <w:r w:rsidRPr="00D960A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ot LT Std">
    <w:altName w:val="Didot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 Std Lt">
    <w:altName w:val="HelveticaNeueLT St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">
    <w:altName w:val="HelveticaNeueLT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D59"/>
    <w:rsid w:val="00395D59"/>
    <w:rsid w:val="0098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395D59"/>
    <w:rPr>
      <w:color w:val="808080"/>
    </w:rPr>
  </w:style>
  <w:style w:type="paragraph" w:customStyle="1" w:styleId="6566491F71764B309EEA6BD19DFAFCD1">
    <w:name w:val="6566491F71764B309EEA6BD19DFAFCD1"/>
  </w:style>
  <w:style w:type="paragraph" w:customStyle="1" w:styleId="F8AA281C920048158F5EB1D39C969E97">
    <w:name w:val="F8AA281C920048158F5EB1D39C969E97"/>
  </w:style>
  <w:style w:type="paragraph" w:customStyle="1" w:styleId="7A639D01F00C4615AD2A5EA3714C0BC4">
    <w:name w:val="7A639D01F00C4615AD2A5EA3714C0BC4"/>
    <w:rsid w:val="00395D59"/>
  </w:style>
  <w:style w:type="paragraph" w:customStyle="1" w:styleId="AEF14450C7E04206AA02869CD3120EF7">
    <w:name w:val="AEF14450C7E04206AA02869CD3120EF7"/>
    <w:rsid w:val="00395D59"/>
  </w:style>
  <w:style w:type="paragraph" w:customStyle="1" w:styleId="5F30FB6F1C0E48D88327E4EA3406644C">
    <w:name w:val="5F30FB6F1C0E48D88327E4EA3406644C"/>
    <w:rsid w:val="00395D59"/>
  </w:style>
  <w:style w:type="paragraph" w:customStyle="1" w:styleId="CE3F5927917744258AB56D4F0A2EA777">
    <w:name w:val="CE3F5927917744258AB56D4F0A2EA777"/>
    <w:rsid w:val="00395D59"/>
  </w:style>
  <w:style w:type="paragraph" w:customStyle="1" w:styleId="A50CB7F19B16433390FB6ED7FE9CAA37">
    <w:name w:val="A50CB7F19B16433390FB6ED7FE9CAA37"/>
    <w:rsid w:val="00395D59"/>
  </w:style>
  <w:style w:type="paragraph" w:customStyle="1" w:styleId="A97FD84C4F2947A6B9C6F464FB77E66B">
    <w:name w:val="A97FD84C4F2947A6B9C6F464FB77E66B"/>
    <w:rsid w:val="00395D59"/>
  </w:style>
  <w:style w:type="paragraph" w:customStyle="1" w:styleId="BE1291917D4240698EEC9DAA0DE3A604">
    <w:name w:val="BE1291917D4240698EEC9DAA0DE3A604"/>
    <w:rsid w:val="00395D59"/>
  </w:style>
  <w:style w:type="paragraph" w:customStyle="1" w:styleId="C7330B68528C446D84320354BA798EE2">
    <w:name w:val="C7330B68528C446D84320354BA798EE2"/>
    <w:rsid w:val="00395D59"/>
  </w:style>
  <w:style w:type="paragraph" w:customStyle="1" w:styleId="4C4C2B357560419EBD9A854551ED2A0C">
    <w:name w:val="4C4C2B357560419EBD9A854551ED2A0C"/>
    <w:rsid w:val="00395D59"/>
  </w:style>
  <w:style w:type="paragraph" w:customStyle="1" w:styleId="B23DE33B732B497486FCE2FCCB774F67">
    <w:name w:val="B23DE33B732B497486FCE2FCCB774F67"/>
    <w:rsid w:val="00395D59"/>
  </w:style>
  <w:style w:type="paragraph" w:customStyle="1" w:styleId="80100EEB6A87438B99A76A6D56901E52">
    <w:name w:val="80100EEB6A87438B99A76A6D56901E52"/>
    <w:rsid w:val="00395D59"/>
  </w:style>
  <w:style w:type="paragraph" w:customStyle="1" w:styleId="90B4FC7103DB4E8ABB184E1400BFEFA5">
    <w:name w:val="90B4FC7103DB4E8ABB184E1400BFEFA5"/>
    <w:rsid w:val="00395D59"/>
  </w:style>
  <w:style w:type="paragraph" w:customStyle="1" w:styleId="9EC35626D66F465EB00EDE15ADF6D3E2">
    <w:name w:val="9EC35626D66F465EB00EDE15ADF6D3E2"/>
    <w:rsid w:val="00395D59"/>
  </w:style>
  <w:style w:type="paragraph" w:customStyle="1" w:styleId="5211D7659CAC4548A4F38D71B56DBD0C">
    <w:name w:val="5211D7659CAC4548A4F38D71B56DBD0C"/>
    <w:rsid w:val="00395D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395D59"/>
    <w:rPr>
      <w:color w:val="808080"/>
    </w:rPr>
  </w:style>
  <w:style w:type="paragraph" w:customStyle="1" w:styleId="6566491F71764B309EEA6BD19DFAFCD1">
    <w:name w:val="6566491F71764B309EEA6BD19DFAFCD1"/>
  </w:style>
  <w:style w:type="paragraph" w:customStyle="1" w:styleId="F8AA281C920048158F5EB1D39C969E97">
    <w:name w:val="F8AA281C920048158F5EB1D39C969E97"/>
  </w:style>
  <w:style w:type="paragraph" w:customStyle="1" w:styleId="7A639D01F00C4615AD2A5EA3714C0BC4">
    <w:name w:val="7A639D01F00C4615AD2A5EA3714C0BC4"/>
    <w:rsid w:val="00395D59"/>
  </w:style>
  <w:style w:type="paragraph" w:customStyle="1" w:styleId="AEF14450C7E04206AA02869CD3120EF7">
    <w:name w:val="AEF14450C7E04206AA02869CD3120EF7"/>
    <w:rsid w:val="00395D59"/>
  </w:style>
  <w:style w:type="paragraph" w:customStyle="1" w:styleId="5F30FB6F1C0E48D88327E4EA3406644C">
    <w:name w:val="5F30FB6F1C0E48D88327E4EA3406644C"/>
    <w:rsid w:val="00395D59"/>
  </w:style>
  <w:style w:type="paragraph" w:customStyle="1" w:styleId="CE3F5927917744258AB56D4F0A2EA777">
    <w:name w:val="CE3F5927917744258AB56D4F0A2EA777"/>
    <w:rsid w:val="00395D59"/>
  </w:style>
  <w:style w:type="paragraph" w:customStyle="1" w:styleId="A50CB7F19B16433390FB6ED7FE9CAA37">
    <w:name w:val="A50CB7F19B16433390FB6ED7FE9CAA37"/>
    <w:rsid w:val="00395D59"/>
  </w:style>
  <w:style w:type="paragraph" w:customStyle="1" w:styleId="A97FD84C4F2947A6B9C6F464FB77E66B">
    <w:name w:val="A97FD84C4F2947A6B9C6F464FB77E66B"/>
    <w:rsid w:val="00395D59"/>
  </w:style>
  <w:style w:type="paragraph" w:customStyle="1" w:styleId="BE1291917D4240698EEC9DAA0DE3A604">
    <w:name w:val="BE1291917D4240698EEC9DAA0DE3A604"/>
    <w:rsid w:val="00395D59"/>
  </w:style>
  <w:style w:type="paragraph" w:customStyle="1" w:styleId="C7330B68528C446D84320354BA798EE2">
    <w:name w:val="C7330B68528C446D84320354BA798EE2"/>
    <w:rsid w:val="00395D59"/>
  </w:style>
  <w:style w:type="paragraph" w:customStyle="1" w:styleId="4C4C2B357560419EBD9A854551ED2A0C">
    <w:name w:val="4C4C2B357560419EBD9A854551ED2A0C"/>
    <w:rsid w:val="00395D59"/>
  </w:style>
  <w:style w:type="paragraph" w:customStyle="1" w:styleId="B23DE33B732B497486FCE2FCCB774F67">
    <w:name w:val="B23DE33B732B497486FCE2FCCB774F67"/>
    <w:rsid w:val="00395D59"/>
  </w:style>
  <w:style w:type="paragraph" w:customStyle="1" w:styleId="80100EEB6A87438B99A76A6D56901E52">
    <w:name w:val="80100EEB6A87438B99A76A6D56901E52"/>
    <w:rsid w:val="00395D59"/>
  </w:style>
  <w:style w:type="paragraph" w:customStyle="1" w:styleId="90B4FC7103DB4E8ABB184E1400BFEFA5">
    <w:name w:val="90B4FC7103DB4E8ABB184E1400BFEFA5"/>
    <w:rsid w:val="00395D59"/>
  </w:style>
  <w:style w:type="paragraph" w:customStyle="1" w:styleId="9EC35626D66F465EB00EDE15ADF6D3E2">
    <w:name w:val="9EC35626D66F465EB00EDE15ADF6D3E2"/>
    <w:rsid w:val="00395D59"/>
  </w:style>
  <w:style w:type="paragraph" w:customStyle="1" w:styleId="5211D7659CAC4548A4F38D71B56DBD0C">
    <w:name w:val="5211D7659CAC4548A4F38D71B56DBD0C"/>
    <w:rsid w:val="00395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9DB7A3E-ECAD-44F5-B2F1-B7C1267E5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PMG_SaleFlyer</Template>
  <TotalTime>349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</vt:lpstr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</dc:title>
  <dc:creator>Quintashasmom</dc:creator>
  <cp:lastModifiedBy>help.me.rhonda@live.com</cp:lastModifiedBy>
  <cp:revision>1</cp:revision>
  <cp:lastPrinted>2013-11-02T04:15:00Z</cp:lastPrinted>
  <dcterms:created xsi:type="dcterms:W3CDTF">2013-11-01T21:08:00Z</dcterms:created>
  <dcterms:modified xsi:type="dcterms:W3CDTF">2015-09-07T18:01:00Z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TC103357619990</vt:lpwstr>
  </property>
</Properties>
</file>